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58"/>
      </w:tblGrid>
      <w:tr w:rsidR="001A5ACC" w14:paraId="3FCD053F" w14:textId="77777777" w:rsidTr="007F77B7">
        <w:trPr>
          <w:trHeight w:val="368"/>
        </w:trPr>
        <w:sdt>
          <w:sdtPr>
            <w:id w:val="-1603880522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4858" w:type="dxa"/>
              </w:tcPr>
              <w:p w14:paraId="0362FC61" w14:textId="77777777" w:rsidR="001A5ACC" w:rsidRDefault="007F77B7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09661256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4858" w:type="dxa"/>
              </w:tcPr>
              <w:p w14:paraId="0778C93E" w14:textId="0F3879DD" w:rsidR="001A5ACC" w:rsidRDefault="00FA4B7A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A5ACC" w14:paraId="1B77B0B0" w14:textId="77777777" w:rsidTr="007F77B7">
        <w:trPr>
          <w:trHeight w:val="376"/>
        </w:trPr>
        <w:tc>
          <w:tcPr>
            <w:tcW w:w="4858" w:type="dxa"/>
          </w:tcPr>
          <w:sdt>
            <w:sdtPr>
              <w:rPr>
                <w:b/>
                <w:bCs/>
              </w:rPr>
              <w:id w:val="272746629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374F24CB" w14:textId="796945CD" w:rsidR="001A5ACC" w:rsidRPr="00FD7EF4" w:rsidRDefault="001A5ACC">
                <w:pPr>
                  <w:rPr>
                    <w:b/>
                    <w:bCs/>
                  </w:rPr>
                </w:pPr>
                <w:r w:rsidRPr="00FD7EF4">
                  <w:rPr>
                    <w:b/>
                    <w:bCs/>
                  </w:rPr>
                  <w:t>Stude</w:t>
                </w:r>
                <w:r w:rsidR="00D50485">
                  <w:rPr>
                    <w:b/>
                    <w:bCs/>
                  </w:rPr>
                  <w:t>nt</w:t>
                </w:r>
                <w:r w:rsidRPr="00FD7EF4">
                  <w:rPr>
                    <w:b/>
                    <w:bCs/>
                  </w:rPr>
                  <w:t xml:space="preserve"> Name</w:t>
                </w:r>
                <w:r w:rsidR="001115A9">
                  <w:rPr>
                    <w:b/>
                    <w:bCs/>
                  </w:rPr>
                  <w:t xml:space="preserve"> </w:t>
                </w:r>
              </w:p>
            </w:sdtContent>
          </w:sdt>
        </w:tc>
        <w:tc>
          <w:tcPr>
            <w:tcW w:w="4858" w:type="dxa"/>
          </w:tcPr>
          <w:sdt>
            <w:sdtPr>
              <w:rPr>
                <w:b/>
                <w:bCs/>
              </w:rPr>
              <w:id w:val="1630825224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72435097" w14:textId="7D18845B" w:rsidR="001A5ACC" w:rsidRPr="00FD7EF4" w:rsidRDefault="00A75109">
                <w:pPr>
                  <w:rPr>
                    <w:b/>
                    <w:bCs/>
                  </w:rPr>
                </w:pPr>
                <w:r w:rsidRPr="00FD7EF4">
                  <w:rPr>
                    <w:b/>
                    <w:bCs/>
                  </w:rPr>
                  <w:t>Semester</w:t>
                </w:r>
              </w:p>
            </w:sdtContent>
          </w:sdt>
        </w:tc>
      </w:tr>
      <w:tr w:rsidR="001A5ACC" w14:paraId="5143ABA9" w14:textId="77777777" w:rsidTr="007F77B7">
        <w:trPr>
          <w:trHeight w:val="368"/>
        </w:trPr>
        <w:sdt>
          <w:sdtPr>
            <w:id w:val="1780833253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4858" w:type="dxa"/>
              </w:tcPr>
              <w:p w14:paraId="59C1FEEB" w14:textId="326A250F" w:rsidR="001A5ACC" w:rsidRDefault="00FA4B7A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04590420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4858" w:type="dxa"/>
              </w:tcPr>
              <w:p w14:paraId="025D52F1" w14:textId="378B11BE" w:rsidR="001A5ACC" w:rsidRDefault="00FA4B7A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A5ACC" w14:paraId="3801C00C" w14:textId="77777777" w:rsidTr="007F77B7">
        <w:trPr>
          <w:trHeight w:val="376"/>
        </w:trPr>
        <w:tc>
          <w:tcPr>
            <w:tcW w:w="4858" w:type="dxa"/>
          </w:tcPr>
          <w:sdt>
            <w:sdtPr>
              <w:rPr>
                <w:b/>
                <w:bCs/>
              </w:rPr>
              <w:id w:val="124136530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2C1D5082" w14:textId="1144490F" w:rsidR="001A5ACC" w:rsidRPr="00FD7EF4" w:rsidRDefault="00661EED">
                <w:pPr>
                  <w:rPr>
                    <w:b/>
                    <w:bCs/>
                  </w:rPr>
                </w:pPr>
                <w:r w:rsidRPr="00FD7EF4">
                  <w:rPr>
                    <w:b/>
                    <w:bCs/>
                  </w:rPr>
                  <w:t>Internship</w:t>
                </w:r>
                <w:r w:rsidR="007F77B7" w:rsidRPr="00FD7EF4">
                  <w:rPr>
                    <w:b/>
                    <w:bCs/>
                  </w:rPr>
                  <w:t xml:space="preserve"> Site Placement</w:t>
                </w:r>
              </w:p>
            </w:sdtContent>
          </w:sdt>
        </w:tc>
        <w:tc>
          <w:tcPr>
            <w:tcW w:w="4858" w:type="dxa"/>
          </w:tcPr>
          <w:sdt>
            <w:sdtPr>
              <w:rPr>
                <w:b/>
                <w:bCs/>
              </w:rPr>
              <w:id w:val="-147988939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7BA65B19" w14:textId="0E29FB37" w:rsidR="001A5ACC" w:rsidRPr="00E66895" w:rsidRDefault="007F77B7">
                <w:pPr>
                  <w:rPr>
                    <w:b/>
                    <w:bCs/>
                  </w:rPr>
                </w:pPr>
                <w:r w:rsidRPr="00E66895">
                  <w:rPr>
                    <w:b/>
                    <w:bCs/>
                  </w:rPr>
                  <w:t>Job Title</w:t>
                </w:r>
              </w:p>
            </w:sdtContent>
          </w:sdt>
        </w:tc>
      </w:tr>
    </w:tbl>
    <w:p w14:paraId="363170D7" w14:textId="77777777" w:rsidR="00617866" w:rsidRDefault="008C6C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1FB762" wp14:editId="37562DD9">
                <wp:simplePos x="0" y="0"/>
                <wp:positionH relativeFrom="column">
                  <wp:posOffset>-3810</wp:posOffset>
                </wp:positionH>
                <wp:positionV relativeFrom="paragraph">
                  <wp:posOffset>-240030</wp:posOffset>
                </wp:positionV>
                <wp:extent cx="6168390" cy="3810"/>
                <wp:effectExtent l="0" t="0" r="22860" b="34290"/>
                <wp:wrapNone/>
                <wp:docPr id="1855024355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8390" cy="3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F30E9" id="Straight Connector 4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-18.9pt" to="485.4pt,-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034AB" wp14:editId="0029B8F3">
                <wp:simplePos x="0" y="0"/>
                <wp:positionH relativeFrom="margin">
                  <wp:align>left</wp:align>
                </wp:positionH>
                <wp:positionV relativeFrom="paragraph">
                  <wp:posOffset>-723900</wp:posOffset>
                </wp:positionV>
                <wp:extent cx="6168390" cy="11430"/>
                <wp:effectExtent l="0" t="0" r="22860" b="26670"/>
                <wp:wrapNone/>
                <wp:docPr id="2081982912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8390" cy="114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C3AEC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7pt" to="485.7pt,-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W w:w="975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0"/>
        <w:gridCol w:w="1110"/>
        <w:gridCol w:w="1584"/>
        <w:gridCol w:w="1440"/>
        <w:gridCol w:w="1536"/>
      </w:tblGrid>
      <w:tr w:rsidR="00617866" w14:paraId="452D2E64" w14:textId="77777777" w:rsidTr="007E70D8">
        <w:trPr>
          <w:trHeight w:val="360"/>
        </w:trPr>
        <w:tc>
          <w:tcPr>
            <w:tcW w:w="9750" w:type="dxa"/>
            <w:gridSpan w:val="5"/>
            <w:shd w:val="clear" w:color="auto" w:fill="E8E8E8" w:themeFill="background2"/>
          </w:tcPr>
          <w:p w14:paraId="21C2B1D6" w14:textId="4B57A9DE" w:rsidR="00617866" w:rsidRDefault="00FE7615" w:rsidP="006F62C2">
            <w:sdt>
              <w:sdtPr>
                <w:rPr>
                  <w:b/>
                  <w:bCs/>
                </w:rPr>
                <w:id w:val="-96955069"/>
                <w:lock w:val="sdt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62C2" w:rsidRPr="007E70D8">
                  <w:rPr>
                    <w:b/>
                    <w:bCs/>
                  </w:rPr>
                  <w:t>DATE:</w:t>
                </w:r>
              </w:sdtContent>
            </w:sdt>
            <w:r w:rsidR="006F62C2">
              <w:t xml:space="preserve">  </w:t>
            </w:r>
            <w:sdt>
              <w:sdtPr>
                <w:id w:val="-1893572844"/>
                <w:lock w:val="sdtLocked"/>
                <w:placeholder>
                  <w:docPart w:val="76CFBC5D407B499E8424AB2CA5EE97A7"/>
                </w:placeholder>
                <w:showingPlcHdr/>
              </w:sdtPr>
              <w:sdtEndPr/>
              <w:sdtContent>
                <w:r w:rsidR="00221417" w:rsidRPr="00125B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62C2" w:rsidRPr="007E70D8" w14:paraId="1BB3E908" w14:textId="77777777" w:rsidTr="007E70D8">
        <w:trPr>
          <w:trHeight w:val="288"/>
        </w:trPr>
        <w:tc>
          <w:tcPr>
            <w:tcW w:w="6774" w:type="dxa"/>
            <w:gridSpan w:val="3"/>
            <w:shd w:val="clear" w:color="auto" w:fill="E8E8E8" w:themeFill="background2"/>
          </w:tcPr>
          <w:sdt>
            <w:sdtPr>
              <w:rPr>
                <w:b/>
                <w:bCs/>
              </w:rPr>
              <w:id w:val="1727800188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71598F63" w14:textId="1A4711B0" w:rsidR="006F62C2" w:rsidRPr="007E70D8" w:rsidRDefault="006F62C2" w:rsidP="006F62C2">
                <w:pPr>
                  <w:rPr>
                    <w:b/>
                    <w:bCs/>
                  </w:rPr>
                </w:pPr>
                <w:r w:rsidRPr="007E70D8">
                  <w:rPr>
                    <w:b/>
                    <w:bCs/>
                  </w:rPr>
                  <w:t>Tasks</w:t>
                </w:r>
              </w:p>
            </w:sdtContent>
          </w:sdt>
        </w:tc>
        <w:tc>
          <w:tcPr>
            <w:tcW w:w="1440" w:type="dxa"/>
            <w:shd w:val="clear" w:color="auto" w:fill="E8E8E8" w:themeFill="background2"/>
          </w:tcPr>
          <w:sdt>
            <w:sdtPr>
              <w:rPr>
                <w:b/>
                <w:bCs/>
              </w:rPr>
              <w:id w:val="-22948668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13DEB9BC" w14:textId="6E9C5AB8" w:rsidR="006F62C2" w:rsidRPr="007E70D8" w:rsidRDefault="006F62C2" w:rsidP="006F62C2">
                <w:pPr>
                  <w:rPr>
                    <w:b/>
                    <w:bCs/>
                  </w:rPr>
                </w:pPr>
                <w:r w:rsidRPr="007E70D8">
                  <w:rPr>
                    <w:b/>
                    <w:bCs/>
                  </w:rPr>
                  <w:t>New</w:t>
                </w:r>
              </w:p>
            </w:sdtContent>
          </w:sdt>
        </w:tc>
        <w:tc>
          <w:tcPr>
            <w:tcW w:w="1536" w:type="dxa"/>
            <w:shd w:val="clear" w:color="auto" w:fill="E8E8E8" w:themeFill="background2"/>
          </w:tcPr>
          <w:sdt>
            <w:sdtPr>
              <w:rPr>
                <w:b/>
                <w:bCs/>
              </w:rPr>
              <w:id w:val="1513649794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62882302" w14:textId="11BA24A5" w:rsidR="006F62C2" w:rsidRPr="007E70D8" w:rsidRDefault="006F62C2" w:rsidP="006F62C2">
                <w:pPr>
                  <w:rPr>
                    <w:b/>
                    <w:bCs/>
                  </w:rPr>
                </w:pPr>
                <w:r w:rsidRPr="007E70D8">
                  <w:rPr>
                    <w:b/>
                    <w:bCs/>
                  </w:rPr>
                  <w:t>Routine</w:t>
                </w:r>
              </w:p>
            </w:sdtContent>
          </w:sdt>
        </w:tc>
      </w:tr>
      <w:tr w:rsidR="006F62C2" w14:paraId="2512409C" w14:textId="77777777" w:rsidTr="006F62C2">
        <w:trPr>
          <w:trHeight w:val="521"/>
        </w:trPr>
        <w:sdt>
          <w:sdtPr>
            <w:id w:val="1426307501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5FFFA18F" w14:textId="0F70D19C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4671509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CE5D9FE" w14:textId="79FFE8BF" w:rsidR="006F62C2" w:rsidRDefault="001E5851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23771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48E8C675" w14:textId="2DA4B3F6" w:rsidR="006F62C2" w:rsidRDefault="001E5851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49AAA30D" w14:textId="77777777" w:rsidTr="006F62C2">
        <w:trPr>
          <w:trHeight w:val="449"/>
        </w:trPr>
        <w:sdt>
          <w:sdtPr>
            <w:id w:val="875277290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48456CCD" w14:textId="2D9C02BC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9569239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A6BBCEE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510228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023BC2BE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0B2E06A9" w14:textId="77777777" w:rsidTr="006F62C2">
        <w:trPr>
          <w:trHeight w:val="546"/>
        </w:trPr>
        <w:sdt>
          <w:sdtPr>
            <w:id w:val="1225268277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323E1420" w14:textId="06B2FFFC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4240429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296D769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094225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3FD28B12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5A905F62" w14:textId="77777777" w:rsidTr="006F62C2">
        <w:trPr>
          <w:trHeight w:val="516"/>
        </w:trPr>
        <w:sdt>
          <w:sdtPr>
            <w:id w:val="906420117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7FC2420E" w14:textId="211709AB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995788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A6D09EC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336998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24227FDF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1542BCFB" w14:textId="77777777" w:rsidTr="006F62C2">
        <w:trPr>
          <w:trHeight w:val="546"/>
        </w:trPr>
        <w:sdt>
          <w:sdtPr>
            <w:id w:val="1502771947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6FA8167A" w14:textId="5E7E5BD6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932464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E734B65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014558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48202BF2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7A44955E" w14:textId="77777777" w:rsidTr="006F62C2">
        <w:trPr>
          <w:trHeight w:val="540"/>
        </w:trPr>
        <w:sdt>
          <w:sdtPr>
            <w:id w:val="-127007980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3C58A966" w14:textId="05F72994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160752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0677B15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591468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0CE9A3FB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51BC6D16" w14:textId="77777777" w:rsidTr="006F62C2">
        <w:trPr>
          <w:trHeight w:val="582"/>
        </w:trPr>
        <w:sdt>
          <w:sdtPr>
            <w:id w:val="-1686055027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34233867" w14:textId="6478FED0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246613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63787A2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492984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5B5B1EE0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2BD8B2DE" w14:textId="77777777" w:rsidTr="006F62C2">
        <w:trPr>
          <w:trHeight w:val="480"/>
        </w:trPr>
        <w:sdt>
          <w:sdtPr>
            <w:id w:val="2133820624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44B1CC8B" w14:textId="3E76DC65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4291778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400CB62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22437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5D87551A" w14:textId="48735595" w:rsidR="006F62C2" w:rsidRDefault="00111D5E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061D2CCF" w14:textId="77777777" w:rsidTr="006F62C2">
        <w:trPr>
          <w:trHeight w:val="431"/>
        </w:trPr>
        <w:sdt>
          <w:sdtPr>
            <w:id w:val="-75360395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3352C21F" w14:textId="0D66A494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425434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08EDE014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570244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28BA1750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F62C2" w14:paraId="72E4C831" w14:textId="77777777" w:rsidTr="007E70D8">
        <w:trPr>
          <w:trHeight w:val="458"/>
        </w:trPr>
        <w:sdt>
          <w:sdtPr>
            <w:id w:val="1794628371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6774" w:type="dxa"/>
                <w:gridSpan w:val="3"/>
              </w:tcPr>
              <w:p w14:paraId="284CC563" w14:textId="4E87898A" w:rsidR="006F62C2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6796483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43D25AF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48478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6" w:type="dxa"/>
              </w:tcPr>
              <w:p w14:paraId="58DB5F53" w14:textId="77777777" w:rsidR="006F62C2" w:rsidRDefault="007E70D8" w:rsidP="006F62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70D8" w14:paraId="01642A8D" w14:textId="77777777" w:rsidTr="007E70D8">
        <w:trPr>
          <w:trHeight w:val="222"/>
        </w:trPr>
        <w:tc>
          <w:tcPr>
            <w:tcW w:w="4080" w:type="dxa"/>
          </w:tcPr>
          <w:sdt>
            <w:sdtPr>
              <w:rPr>
                <w:b/>
                <w:bCs/>
              </w:rPr>
              <w:id w:val="945811181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4DE10639" w14:textId="6075A461" w:rsidR="007E70D8" w:rsidRPr="007E70D8" w:rsidRDefault="007E70D8" w:rsidP="006F62C2">
                <w:pPr>
                  <w:rPr>
                    <w:b/>
                    <w:bCs/>
                  </w:rPr>
                </w:pPr>
                <w:r w:rsidRPr="007E70D8">
                  <w:rPr>
                    <w:b/>
                    <w:bCs/>
                  </w:rPr>
                  <w:t>Hours per Week</w:t>
                </w:r>
              </w:p>
            </w:sdtContent>
          </w:sdt>
        </w:tc>
        <w:sdt>
          <w:sdtPr>
            <w:id w:val="1082341224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1110" w:type="dxa"/>
              </w:tcPr>
              <w:p w14:paraId="4CB88D73" w14:textId="5E0594A1" w:rsidR="007E70D8" w:rsidRDefault="00FA4B7A" w:rsidP="007E70D8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24" w:type="dxa"/>
            <w:gridSpan w:val="2"/>
          </w:tcPr>
          <w:sdt>
            <w:sdtPr>
              <w:rPr>
                <w:b/>
                <w:bCs/>
              </w:rPr>
              <w:id w:val="-335538040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5F175F53" w14:textId="4DF974BE" w:rsidR="007E70D8" w:rsidRPr="007E70D8" w:rsidRDefault="007E70D8" w:rsidP="007E70D8">
                <w:pPr>
                  <w:rPr>
                    <w:b/>
                    <w:bCs/>
                  </w:rPr>
                </w:pPr>
                <w:r w:rsidRPr="007E70D8">
                  <w:rPr>
                    <w:b/>
                    <w:bCs/>
                  </w:rPr>
                  <w:t>Total Hours Worked</w:t>
                </w:r>
              </w:p>
            </w:sdtContent>
          </w:sdt>
        </w:tc>
        <w:sdt>
          <w:sdtPr>
            <w:id w:val="-282664039"/>
            <w:lock w:val="sdtLocked"/>
            <w:placeholder>
              <w:docPart w:val="6D855F6B6DD84546837CF5AC18D175D2"/>
            </w:placeholder>
            <w:showingPlcHdr/>
          </w:sdtPr>
          <w:sdtEndPr/>
          <w:sdtContent>
            <w:tc>
              <w:tcPr>
                <w:tcW w:w="1536" w:type="dxa"/>
              </w:tcPr>
              <w:p w14:paraId="1EB0D83C" w14:textId="5531C12E" w:rsidR="007E70D8" w:rsidRDefault="00FA4B7A" w:rsidP="007E70D8">
                <w:r w:rsidRPr="00801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70D8" w14:paraId="222418F5" w14:textId="77777777" w:rsidTr="00BE6353">
        <w:trPr>
          <w:trHeight w:val="2526"/>
        </w:trPr>
        <w:tc>
          <w:tcPr>
            <w:tcW w:w="9750" w:type="dxa"/>
            <w:gridSpan w:val="5"/>
          </w:tcPr>
          <w:sdt>
            <w:sdtPr>
              <w:rPr>
                <w:b/>
                <w:bCs/>
              </w:rPr>
              <w:id w:val="-1494257910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7AC111E6" w14:textId="71793F21" w:rsidR="007E70D8" w:rsidRPr="00FA4B7A" w:rsidRDefault="007E70D8" w:rsidP="006F62C2">
                <w:pPr>
                  <w:rPr>
                    <w:b/>
                    <w:bCs/>
                  </w:rPr>
                </w:pPr>
                <w:r w:rsidRPr="00FA4B7A">
                  <w:rPr>
                    <w:b/>
                    <w:bCs/>
                  </w:rPr>
                  <w:t>Comments, Reflectio</w:t>
                </w:r>
                <w:r w:rsidR="00266670" w:rsidRPr="00FA4B7A">
                  <w:rPr>
                    <w:b/>
                    <w:bCs/>
                  </w:rPr>
                  <w:t>n</w:t>
                </w:r>
                <w:r w:rsidRPr="00FA4B7A">
                  <w:rPr>
                    <w:b/>
                    <w:bCs/>
                  </w:rPr>
                  <w:t xml:space="preserve">s, and Notes:   </w:t>
                </w:r>
              </w:p>
            </w:sdtContent>
          </w:sdt>
          <w:sdt>
            <w:sdtPr>
              <w:id w:val="928623549"/>
              <w:lock w:val="sdtLocked"/>
              <w:placeholder>
                <w:docPart w:val="6D855F6B6DD84546837CF5AC18D175D2"/>
              </w:placeholder>
              <w:showingPlcHdr/>
            </w:sdtPr>
            <w:sdtEndPr/>
            <w:sdtContent>
              <w:p w14:paraId="5BD8AAFA" w14:textId="018A99CF" w:rsidR="007E70D8" w:rsidRDefault="00FA4B7A" w:rsidP="006F62C2">
                <w:r w:rsidRPr="00801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DDE2434" w14:textId="77777777" w:rsidR="00221417" w:rsidRPr="00221417" w:rsidRDefault="00221417" w:rsidP="00221417">
      <w:pPr>
        <w:tabs>
          <w:tab w:val="left" w:pos="3918"/>
        </w:tabs>
      </w:pPr>
    </w:p>
    <w:sectPr w:rsidR="00221417" w:rsidRPr="00221417" w:rsidSect="00C75076">
      <w:headerReference w:type="default" r:id="rId7"/>
      <w:pgSz w:w="12240" w:h="15840"/>
      <w:pgMar w:top="1710" w:right="1440" w:bottom="0" w:left="1440" w:header="27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4445" w14:textId="77777777" w:rsidR="00FE7615" w:rsidRDefault="00FE7615" w:rsidP="00237175">
      <w:pPr>
        <w:spacing w:after="0" w:line="240" w:lineRule="auto"/>
      </w:pPr>
      <w:r>
        <w:separator/>
      </w:r>
    </w:p>
  </w:endnote>
  <w:endnote w:type="continuationSeparator" w:id="0">
    <w:p w14:paraId="2C908E47" w14:textId="77777777" w:rsidR="00FE7615" w:rsidRDefault="00FE7615" w:rsidP="0023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A2DCB" w14:textId="77777777" w:rsidR="00FE7615" w:rsidRDefault="00FE7615" w:rsidP="00237175">
      <w:pPr>
        <w:spacing w:after="0" w:line="240" w:lineRule="auto"/>
      </w:pPr>
      <w:r>
        <w:separator/>
      </w:r>
    </w:p>
  </w:footnote>
  <w:footnote w:type="continuationSeparator" w:id="0">
    <w:p w14:paraId="233FB22B" w14:textId="77777777" w:rsidR="00FE7615" w:rsidRDefault="00FE7615" w:rsidP="00237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DF79" w14:textId="77777777" w:rsidR="003C2BF3" w:rsidRDefault="003C2BF3" w:rsidP="008C6CAC">
    <w:pPr>
      <w:pStyle w:val="Header"/>
      <w:tabs>
        <w:tab w:val="left" w:pos="288"/>
        <w:tab w:val="left" w:pos="2913"/>
      </w:tabs>
      <w:rPr>
        <w:rFonts w:asciiTheme="majorHAnsi" w:hAnsiTheme="majorHAnsi"/>
        <w:b/>
        <w:bCs/>
        <w:color w:val="000000" w:themeColor="text1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650D67" wp14:editId="5BA8F0F5">
          <wp:simplePos x="0" y="0"/>
          <wp:positionH relativeFrom="column">
            <wp:posOffset>530588</wp:posOffset>
          </wp:positionH>
          <wp:positionV relativeFrom="paragraph">
            <wp:posOffset>-62049</wp:posOffset>
          </wp:positionV>
          <wp:extent cx="807720" cy="80471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83" t="20458" r="11905" b="21283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4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6CAC">
      <w:rPr>
        <w:rFonts w:asciiTheme="majorHAnsi" w:hAnsiTheme="majorHAnsi"/>
        <w:b/>
        <w:bCs/>
        <w:color w:val="000000" w:themeColor="text1"/>
        <w:sz w:val="32"/>
        <w:szCs w:val="32"/>
      </w:rPr>
      <w:tab/>
    </w:r>
    <w:r w:rsidR="008C6CAC">
      <w:rPr>
        <w:rFonts w:asciiTheme="majorHAnsi" w:hAnsiTheme="majorHAnsi"/>
        <w:b/>
        <w:bCs/>
        <w:color w:val="000000" w:themeColor="text1"/>
        <w:sz w:val="32"/>
        <w:szCs w:val="32"/>
      </w:rPr>
      <w:tab/>
    </w:r>
  </w:p>
  <w:sdt>
    <w:sdtPr>
      <w:rPr>
        <w:rFonts w:asciiTheme="majorHAnsi" w:hAnsiTheme="majorHAnsi"/>
        <w:b/>
        <w:bCs/>
        <w:color w:val="000000" w:themeColor="text1"/>
        <w:sz w:val="48"/>
        <w:szCs w:val="48"/>
      </w:rPr>
      <w:id w:val="646944718"/>
      <w:lock w:val="sdtLocked"/>
      <w:placeholder>
        <w:docPart w:val="DefaultPlaceholder_-1854013440"/>
      </w:placeholder>
      <w:text/>
    </w:sdtPr>
    <w:sdtEndPr/>
    <w:sdtContent>
      <w:p w14:paraId="5ED3E41F" w14:textId="51F3DBE7" w:rsidR="008C6CAC" w:rsidRPr="00747503" w:rsidRDefault="008C6CAC" w:rsidP="003C2BF3">
        <w:pPr>
          <w:pStyle w:val="Header"/>
          <w:tabs>
            <w:tab w:val="left" w:pos="288"/>
            <w:tab w:val="left" w:pos="2913"/>
          </w:tabs>
          <w:jc w:val="center"/>
          <w:rPr>
            <w:rFonts w:asciiTheme="majorHAnsi" w:hAnsiTheme="majorHAnsi"/>
            <w:b/>
            <w:bCs/>
            <w:color w:val="000000" w:themeColor="text1"/>
            <w:sz w:val="48"/>
            <w:szCs w:val="48"/>
          </w:rPr>
        </w:pPr>
        <w:r w:rsidRPr="00747503">
          <w:rPr>
            <w:rFonts w:asciiTheme="majorHAnsi" w:hAnsiTheme="majorHAnsi"/>
            <w:b/>
            <w:bCs/>
            <w:color w:val="000000" w:themeColor="text1"/>
            <w:sz w:val="48"/>
            <w:szCs w:val="48"/>
          </w:rPr>
          <w:t>Internship Weekly Journal</w:t>
        </w:r>
      </w:p>
    </w:sdtContent>
  </w:sdt>
  <w:p w14:paraId="5F76E646" w14:textId="77777777" w:rsidR="00111D5E" w:rsidRDefault="00111D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EC"/>
    <w:rsid w:val="00071E64"/>
    <w:rsid w:val="001115A9"/>
    <w:rsid w:val="00111D5E"/>
    <w:rsid w:val="00190ACF"/>
    <w:rsid w:val="001A5ACC"/>
    <w:rsid w:val="001E5851"/>
    <w:rsid w:val="00221417"/>
    <w:rsid w:val="002312B5"/>
    <w:rsid w:val="00237175"/>
    <w:rsid w:val="00266670"/>
    <w:rsid w:val="002A37CF"/>
    <w:rsid w:val="002F65EC"/>
    <w:rsid w:val="002F76EA"/>
    <w:rsid w:val="003337BD"/>
    <w:rsid w:val="003B512B"/>
    <w:rsid w:val="003C2BF3"/>
    <w:rsid w:val="003D220C"/>
    <w:rsid w:val="004736F4"/>
    <w:rsid w:val="00540204"/>
    <w:rsid w:val="00550A95"/>
    <w:rsid w:val="005814D3"/>
    <w:rsid w:val="005D3EC7"/>
    <w:rsid w:val="00617866"/>
    <w:rsid w:val="00661EED"/>
    <w:rsid w:val="00683235"/>
    <w:rsid w:val="006F62C2"/>
    <w:rsid w:val="00726552"/>
    <w:rsid w:val="00736274"/>
    <w:rsid w:val="00747503"/>
    <w:rsid w:val="00761D82"/>
    <w:rsid w:val="00784259"/>
    <w:rsid w:val="007C69AE"/>
    <w:rsid w:val="007E70D8"/>
    <w:rsid w:val="007F77B7"/>
    <w:rsid w:val="008C6CAC"/>
    <w:rsid w:val="008D5A42"/>
    <w:rsid w:val="008E3908"/>
    <w:rsid w:val="00990387"/>
    <w:rsid w:val="009D1D4B"/>
    <w:rsid w:val="00A75109"/>
    <w:rsid w:val="00B70261"/>
    <w:rsid w:val="00BA38CA"/>
    <w:rsid w:val="00BC424C"/>
    <w:rsid w:val="00BD3E03"/>
    <w:rsid w:val="00C75076"/>
    <w:rsid w:val="00CA68F1"/>
    <w:rsid w:val="00D50485"/>
    <w:rsid w:val="00D523A5"/>
    <w:rsid w:val="00D57CC7"/>
    <w:rsid w:val="00D8124B"/>
    <w:rsid w:val="00DB6BEE"/>
    <w:rsid w:val="00DC5759"/>
    <w:rsid w:val="00E66895"/>
    <w:rsid w:val="00EB1D5E"/>
    <w:rsid w:val="00F12771"/>
    <w:rsid w:val="00FA2F05"/>
    <w:rsid w:val="00FA4B7A"/>
    <w:rsid w:val="00FD7EF4"/>
    <w:rsid w:val="00FE7615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48E81"/>
  <w15:chartTrackingRefBased/>
  <w15:docId w15:val="{E0CEA70C-D964-44AC-A999-441BC0E6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17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3717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37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175"/>
  </w:style>
  <w:style w:type="paragraph" w:styleId="Footer">
    <w:name w:val="footer"/>
    <w:basedOn w:val="Normal"/>
    <w:link w:val="FooterChar"/>
    <w:uiPriority w:val="99"/>
    <w:unhideWhenUsed/>
    <w:rsid w:val="00237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175"/>
  </w:style>
  <w:style w:type="table" w:styleId="TableGrid">
    <w:name w:val="Table Grid"/>
    <w:basedOn w:val="TableNormal"/>
    <w:uiPriority w:val="39"/>
    <w:rsid w:val="0061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cafide\AppData\Local\Microsoft\Windows\INetCache\Content.MSO\A4BF75F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855F6B6DD84546837CF5AC18D1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863A-CBF1-450C-928B-7643EB29F5C3}"/>
      </w:docPartPr>
      <w:docPartBody>
        <w:p w:rsidR="00F27A84" w:rsidRDefault="00361CFD" w:rsidP="00361CFD">
          <w:pPr>
            <w:pStyle w:val="6D855F6B6DD84546837CF5AC18D175D21"/>
          </w:pPr>
          <w:r w:rsidRPr="00801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FBC5D407B499E8424AB2CA5EE9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CEA2D-F30C-437C-99C6-7B6040296973}"/>
      </w:docPartPr>
      <w:docPartBody>
        <w:p w:rsidR="00F27A84" w:rsidRDefault="00361CFD" w:rsidP="00361CFD">
          <w:pPr>
            <w:pStyle w:val="76CFBC5D407B499E8424AB2CA5EE97A71"/>
          </w:pPr>
          <w:r w:rsidRPr="00125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F4F63-7AB1-42BA-9E64-90233F502D8D}"/>
      </w:docPartPr>
      <w:docPartBody>
        <w:p w:rsidR="00361CFD" w:rsidRDefault="00670F20">
          <w:r w:rsidRPr="009D6A4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84"/>
    <w:rsid w:val="00361CFD"/>
    <w:rsid w:val="00670F20"/>
    <w:rsid w:val="00AE1790"/>
    <w:rsid w:val="00BD3E03"/>
    <w:rsid w:val="00C327C1"/>
    <w:rsid w:val="00F2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1CFD"/>
    <w:rPr>
      <w:color w:val="666666"/>
    </w:rPr>
  </w:style>
  <w:style w:type="paragraph" w:customStyle="1" w:styleId="6D855F6B6DD84546837CF5AC18D175D2">
    <w:name w:val="6D855F6B6DD84546837CF5AC18D175D2"/>
  </w:style>
  <w:style w:type="paragraph" w:customStyle="1" w:styleId="76CFBC5D407B499E8424AB2CA5EE97A7">
    <w:name w:val="76CFBC5D407B499E8424AB2CA5EE97A7"/>
  </w:style>
  <w:style w:type="paragraph" w:customStyle="1" w:styleId="6D855F6B6DD84546837CF5AC18D175D21">
    <w:name w:val="6D855F6B6DD84546837CF5AC18D175D21"/>
    <w:rsid w:val="00361CFD"/>
    <w:rPr>
      <w:rFonts w:eastAsiaTheme="minorHAnsi"/>
    </w:rPr>
  </w:style>
  <w:style w:type="paragraph" w:customStyle="1" w:styleId="76CFBC5D407B499E8424AB2CA5EE97A71">
    <w:name w:val="76CFBC5D407B499E8424AB2CA5EE97A71"/>
    <w:rsid w:val="00361CF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B934-539C-4B5E-BAF1-00554353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A4BF75F7</Template>
  <TotalTime>14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A. Scafide</dc:creator>
  <cp:keywords/>
  <dc:description/>
  <cp:lastModifiedBy>Tyler J. Howsare</cp:lastModifiedBy>
  <cp:revision>3</cp:revision>
  <dcterms:created xsi:type="dcterms:W3CDTF">2026-08-28T14:20:00Z</dcterms:created>
  <dcterms:modified xsi:type="dcterms:W3CDTF">2026-08-28T14:34:00Z</dcterms:modified>
</cp:coreProperties>
</file>